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02" w:rsidRPr="00CF71AD" w:rsidRDefault="00007D02" w:rsidP="008070A0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43pt;margin-top:-27pt;width:212pt;height:111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>
            <v:textbox style="mso-fit-shape-to-text:t">
              <w:txbxContent>
                <w:p w:rsidR="00007D02" w:rsidRPr="003E41C2" w:rsidRDefault="00007D02" w:rsidP="008070A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070A0">
                    <w:rPr>
                      <w:b/>
                      <w:sz w:val="28"/>
                      <w:szCs w:val="28"/>
                    </w:rPr>
                    <w:t>Заявка на участие</w:t>
                  </w:r>
                  <w:r>
                    <w:rPr>
                      <w:b/>
                      <w:sz w:val="28"/>
                      <w:szCs w:val="28"/>
                    </w:rPr>
                    <w:t xml:space="preserve"> в проекте </w:t>
                  </w:r>
                  <w:r w:rsidRPr="003E41C2">
                    <w:rPr>
                      <w:b/>
                    </w:rPr>
                    <w:t xml:space="preserve">«“От сердца к сердцу, от разума к разуму”. </w:t>
                  </w:r>
                  <w:r w:rsidRPr="003E41C2">
                    <w:rPr>
                      <w:b/>
                      <w:highlight w:val="white"/>
                    </w:rPr>
                    <w:t xml:space="preserve">Программа </w:t>
                  </w:r>
                  <w:r w:rsidRPr="003E41C2">
                    <w:rPr>
                      <w:b/>
                    </w:rPr>
                    <w:t>Межрегионального литературного сотрудничества и взаимного перевода молодых писателей</w:t>
                  </w:r>
                  <w:r w:rsidRPr="003E41C2">
                    <w:rPr>
                      <w:b/>
                      <w:sz w:val="28"/>
                      <w:szCs w:val="28"/>
                    </w:rPr>
                    <w:t xml:space="preserve">» </w:t>
                  </w:r>
                </w:p>
                <w:p w:rsidR="00007D02" w:rsidRPr="008070A0" w:rsidRDefault="00007D02" w:rsidP="008070A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070A0">
                    <w:rPr>
                      <w:b/>
                      <w:sz w:val="28"/>
                      <w:szCs w:val="28"/>
                    </w:rPr>
                    <w:t>Союза писателей Москвы</w:t>
                  </w:r>
                </w:p>
              </w:txbxContent>
            </v:textbox>
          </v:shape>
        </w:pict>
      </w:r>
      <w:r w:rsidRPr="0002202D">
        <w:rPr>
          <w:b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73.5pt">
            <v:imagedata r:id="rId5" o:title=""/>
          </v:shape>
        </w:pict>
      </w:r>
    </w:p>
    <w:p w:rsidR="00007D02" w:rsidRPr="00CF71AD" w:rsidRDefault="00007D02" w:rsidP="008070A0">
      <w:pPr>
        <w:shd w:val="clear" w:color="auto" w:fill="FFFFFF"/>
        <w:jc w:val="right"/>
        <w:rPr>
          <w:b/>
          <w:color w:val="000000"/>
          <w:sz w:val="28"/>
          <w:szCs w:val="28"/>
        </w:rPr>
      </w:pPr>
    </w:p>
    <w:p w:rsidR="00007D02" w:rsidRDefault="00007D02" w:rsidP="00383821">
      <w:pPr>
        <w:shd w:val="clear" w:color="auto" w:fill="FFFFFF"/>
        <w:rPr>
          <w:b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Ф.И.О. автора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Творческий псевдоним (если есть)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Дата рождения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 xml:space="preserve">Образование 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Страна и город фактического проживания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Адрес регистрации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Контактные телефоны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Электронная почта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AC1BD3" w:rsidRDefault="00007D02" w:rsidP="00383821">
            <w:pPr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Краткая творческая биография</w:t>
            </w:r>
          </w:p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</w:p>
        </w:tc>
        <w:tc>
          <w:tcPr>
            <w:tcW w:w="4786" w:type="dxa"/>
          </w:tcPr>
          <w:p w:rsidR="00007D02" w:rsidRPr="0039499A" w:rsidRDefault="00007D02" w:rsidP="00B94415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Названия и объем произведений, представленных на конкурс</w:t>
            </w:r>
            <w:r w:rsidRPr="0039499A">
              <w:rPr>
                <w:b/>
              </w:rPr>
              <w:t xml:space="preserve"> </w:t>
            </w:r>
            <w:r w:rsidRPr="0039499A">
              <w:rPr>
                <w:b/>
                <w:sz w:val="28"/>
                <w:szCs w:val="28"/>
              </w:rPr>
              <w:t>(для поэтов – кол-во строк, для остальных жанров – кол-во знаков с пробелами)</w:t>
            </w:r>
          </w:p>
        </w:tc>
        <w:tc>
          <w:tcPr>
            <w:tcW w:w="4786" w:type="dxa"/>
          </w:tcPr>
          <w:p w:rsidR="00007D02" w:rsidRPr="0039499A" w:rsidRDefault="00007D02" w:rsidP="00FE0B30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Информация о представленных текстах (рукопись или опубликованы; в последнем случае указать издание и год публикации)</w:t>
            </w:r>
          </w:p>
        </w:tc>
        <w:tc>
          <w:tcPr>
            <w:tcW w:w="4786" w:type="dxa"/>
          </w:tcPr>
          <w:p w:rsidR="00007D02" w:rsidRPr="0039499A" w:rsidRDefault="00007D02" w:rsidP="00B94415">
            <w:pPr>
              <w:rPr>
                <w:b/>
                <w:color w:val="000000"/>
                <w:sz w:val="28"/>
                <w:szCs w:val="28"/>
              </w:rPr>
            </w:pPr>
          </w:p>
        </w:tc>
      </w:tr>
      <w:tr w:rsidR="00007D02" w:rsidRPr="0039499A" w:rsidTr="0039499A">
        <w:tc>
          <w:tcPr>
            <w:tcW w:w="4785" w:type="dxa"/>
          </w:tcPr>
          <w:p w:rsidR="00007D02" w:rsidRPr="0039499A" w:rsidRDefault="00007D02" w:rsidP="0039499A">
            <w:pPr>
              <w:rPr>
                <w:b/>
                <w:sz w:val="28"/>
                <w:szCs w:val="28"/>
              </w:rPr>
            </w:pPr>
            <w:r w:rsidRPr="0039499A">
              <w:rPr>
                <w:b/>
                <w:sz w:val="28"/>
                <w:szCs w:val="28"/>
              </w:rPr>
              <w:t>Согласие на обработку персональных данных</w:t>
            </w:r>
          </w:p>
        </w:tc>
        <w:tc>
          <w:tcPr>
            <w:tcW w:w="4786" w:type="dxa"/>
          </w:tcPr>
          <w:p w:rsidR="00007D02" w:rsidRPr="0039499A" w:rsidRDefault="00007D02" w:rsidP="00383821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07D02" w:rsidRPr="00F9253E" w:rsidRDefault="00007D02" w:rsidP="00383821">
      <w:pPr>
        <w:shd w:val="clear" w:color="auto" w:fill="FFFFFF"/>
        <w:rPr>
          <w:b/>
          <w:color w:val="000000"/>
          <w:sz w:val="28"/>
          <w:szCs w:val="28"/>
        </w:rPr>
      </w:pPr>
    </w:p>
    <w:p w:rsidR="00007D02" w:rsidRPr="00F9253E" w:rsidRDefault="00007D02" w:rsidP="00F9253E">
      <w:pPr>
        <w:shd w:val="clear" w:color="auto" w:fill="FFFFFF"/>
        <w:rPr>
          <w:color w:val="000000"/>
          <w:sz w:val="28"/>
          <w:szCs w:val="28"/>
        </w:rPr>
      </w:pPr>
      <w:r w:rsidRPr="00F9253E">
        <w:rPr>
          <w:color w:val="000000"/>
          <w:sz w:val="28"/>
          <w:szCs w:val="28"/>
        </w:rPr>
        <w:t>Я,</w:t>
      </w:r>
      <w:r>
        <w:rPr>
          <w:color w:val="000000"/>
          <w:sz w:val="28"/>
          <w:szCs w:val="28"/>
        </w:rPr>
        <w:t xml:space="preserve"> __________________________</w:t>
      </w:r>
      <w:r w:rsidRPr="00F9253E">
        <w:rPr>
          <w:color w:val="000000"/>
          <w:sz w:val="28"/>
          <w:szCs w:val="28"/>
        </w:rPr>
        <w:t>, представляя рукопись на конкурс, принимаю его условия и подтверждаю, что данный текст ранее не участвовал в конкурсном отборе в ежегодные семинары Союза писателей Москвы</w:t>
      </w:r>
    </w:p>
    <w:p w:rsidR="00007D02" w:rsidRPr="00F9253E" w:rsidRDefault="00007D02" w:rsidP="00383821">
      <w:pPr>
        <w:shd w:val="clear" w:color="auto" w:fill="FFFFFF"/>
        <w:rPr>
          <w:color w:val="000000"/>
          <w:sz w:val="28"/>
          <w:szCs w:val="28"/>
        </w:rPr>
      </w:pPr>
    </w:p>
    <w:sectPr w:rsidR="00007D02" w:rsidRPr="00F9253E" w:rsidSect="00B97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403A9"/>
    <w:multiLevelType w:val="multilevel"/>
    <w:tmpl w:val="E80EE58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8B6"/>
    <w:rsid w:val="00007D02"/>
    <w:rsid w:val="0002202D"/>
    <w:rsid w:val="000644D1"/>
    <w:rsid w:val="00092AD0"/>
    <w:rsid w:val="00123CAA"/>
    <w:rsid w:val="0019225D"/>
    <w:rsid w:val="001A335D"/>
    <w:rsid w:val="001C122F"/>
    <w:rsid w:val="001F0DC2"/>
    <w:rsid w:val="002062BC"/>
    <w:rsid w:val="00224D2B"/>
    <w:rsid w:val="00242CCD"/>
    <w:rsid w:val="00284D20"/>
    <w:rsid w:val="002D3791"/>
    <w:rsid w:val="002D52AB"/>
    <w:rsid w:val="00322D48"/>
    <w:rsid w:val="0033046E"/>
    <w:rsid w:val="00360385"/>
    <w:rsid w:val="00383821"/>
    <w:rsid w:val="0039499A"/>
    <w:rsid w:val="003E41C2"/>
    <w:rsid w:val="004B6203"/>
    <w:rsid w:val="004C12C9"/>
    <w:rsid w:val="004C230F"/>
    <w:rsid w:val="005B3206"/>
    <w:rsid w:val="006449D8"/>
    <w:rsid w:val="00691063"/>
    <w:rsid w:val="006D1C51"/>
    <w:rsid w:val="007B12DF"/>
    <w:rsid w:val="008070A0"/>
    <w:rsid w:val="00840A96"/>
    <w:rsid w:val="008D0CBE"/>
    <w:rsid w:val="009C7E3B"/>
    <w:rsid w:val="00A157FA"/>
    <w:rsid w:val="00AB50C5"/>
    <w:rsid w:val="00AC1BD3"/>
    <w:rsid w:val="00AC78B6"/>
    <w:rsid w:val="00B81F5D"/>
    <w:rsid w:val="00B94415"/>
    <w:rsid w:val="00B97601"/>
    <w:rsid w:val="00C52507"/>
    <w:rsid w:val="00CF71AD"/>
    <w:rsid w:val="00D17447"/>
    <w:rsid w:val="00D75DEC"/>
    <w:rsid w:val="00E13DE2"/>
    <w:rsid w:val="00F9253E"/>
    <w:rsid w:val="00FE0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82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8382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070A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070A0"/>
    <w:rPr>
      <w:rFonts w:ascii="Tahoma" w:hAnsi="Tahoma" w:cs="Times New Roman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109</Words>
  <Characters>624</Characters>
  <Application>Microsoft Office Outlook</Application>
  <DocSecurity>0</DocSecurity>
  <Lines>0</Lines>
  <Paragraphs>0</Paragraphs>
  <ScaleCrop>false</ScaleCrop>
  <Company>456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участие в Международном конкурсе им</dc:title>
  <dc:subject/>
  <dc:creator>Вера</dc:creator>
  <cp:keywords/>
  <dc:description/>
  <cp:lastModifiedBy>1</cp:lastModifiedBy>
  <cp:revision>12</cp:revision>
  <cp:lastPrinted>2013-07-14T19:20:00Z</cp:lastPrinted>
  <dcterms:created xsi:type="dcterms:W3CDTF">2019-09-20T20:32:00Z</dcterms:created>
  <dcterms:modified xsi:type="dcterms:W3CDTF">2021-07-30T11:08:00Z</dcterms:modified>
</cp:coreProperties>
</file>